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1F759D" w14:textId="77777777" w:rsidR="00327566" w:rsidRPr="002D5A1E" w:rsidRDefault="00817687" w:rsidP="00327566">
      <w:pPr>
        <w:pStyle w:val="Heading1"/>
      </w:pPr>
      <w:r w:rsidRPr="002D5A1E">
        <w:softHyphen/>
      </w:r>
      <w:r w:rsidRPr="002D5A1E">
        <w:softHyphen/>
      </w:r>
      <w:r w:rsidRPr="002D5A1E">
        <w:softHyphen/>
      </w:r>
      <w:r w:rsidRPr="002D5A1E">
        <w:softHyphen/>
      </w:r>
      <w:r w:rsidRPr="002D5A1E">
        <w:softHyphen/>
      </w:r>
      <w:r w:rsidRPr="002D5A1E">
        <w:softHyphen/>
      </w:r>
      <w:r w:rsidRPr="002D5A1E">
        <w:softHyphen/>
      </w:r>
    </w:p>
    <w:p w14:paraId="74F0053D" w14:textId="46BA073F" w:rsidR="00327566" w:rsidRPr="002D5A1E" w:rsidRDefault="007B2102" w:rsidP="00327566">
      <w:pPr>
        <w:pStyle w:val="Heading1"/>
      </w:pPr>
      <w:r>
        <w:t xml:space="preserve">Writing Prompts </w:t>
      </w:r>
      <w:r w:rsidR="00CD1747">
        <w:t>3</w:t>
      </w:r>
    </w:p>
    <w:p w14:paraId="3705E315" w14:textId="77777777" w:rsidR="00327566" w:rsidRPr="002D5A1E" w:rsidRDefault="00572DA5" w:rsidP="00327566"/>
    <w:p w14:paraId="77E56216" w14:textId="49D487BB" w:rsidR="007B2102" w:rsidRDefault="007B2102" w:rsidP="00327566">
      <w:pPr>
        <w:pStyle w:val="Heading2"/>
        <w:spacing w:line="320" w:lineRule="atLeast"/>
      </w:pPr>
      <w:r>
        <w:t xml:space="preserve">1. </w:t>
      </w:r>
      <w:r w:rsidR="00ED7F71">
        <w:t>Painting with Words</w:t>
      </w:r>
    </w:p>
    <w:p w14:paraId="35F0CE71" w14:textId="77777777" w:rsidR="007B2102" w:rsidRDefault="007B2102" w:rsidP="00327566"/>
    <w:p w14:paraId="71FC4E3A" w14:textId="0DA6282A" w:rsidR="00F84748" w:rsidRDefault="00ED7F71" w:rsidP="00327566">
      <w:r>
        <w:t xml:space="preserve">For this exercise,  </w:t>
      </w:r>
      <w:r w:rsidR="003C5679">
        <w:t xml:space="preserve">if </w:t>
      </w:r>
      <w:r>
        <w:t>you can spend 10 minutes outside in contact with the wild</w:t>
      </w:r>
      <w:r w:rsidR="003C5679">
        <w:t xml:space="preserve"> in some way e.g.</w:t>
      </w:r>
      <w:r>
        <w:t xml:space="preserve"> a tree, weeds, the sky, the wind </w:t>
      </w:r>
      <w:r w:rsidR="003C5679">
        <w:t>and so on,</w:t>
      </w:r>
      <w:r>
        <w:t xml:space="preserve"> that would be great. When you get home</w:t>
      </w:r>
      <w:r w:rsidR="003C5679">
        <w:t xml:space="preserve"> (or choose something at home if you didn’t go out)</w:t>
      </w:r>
      <w:r>
        <w:t xml:space="preserve">, picture the </w:t>
      </w:r>
      <w:proofErr w:type="spellStart"/>
      <w:r>
        <w:t>colour</w:t>
      </w:r>
      <w:proofErr w:type="spellEnd"/>
      <w:r>
        <w:t xml:space="preserve"> of something you have seen. Now write about this </w:t>
      </w:r>
      <w:proofErr w:type="spellStart"/>
      <w:r>
        <w:t>colour</w:t>
      </w:r>
      <w:proofErr w:type="spellEnd"/>
      <w:r>
        <w:t xml:space="preserve"> without using the name of the </w:t>
      </w:r>
      <w:proofErr w:type="spellStart"/>
      <w:r>
        <w:t>colour</w:t>
      </w:r>
      <w:proofErr w:type="spellEnd"/>
      <w:r>
        <w:t xml:space="preserve">. </w:t>
      </w:r>
    </w:p>
    <w:p w14:paraId="33643BA4" w14:textId="0AD8101C" w:rsidR="00ED7F71" w:rsidRDefault="00ED7F71" w:rsidP="00327566"/>
    <w:p w14:paraId="61A6A340" w14:textId="44C5A895" w:rsidR="00ED7F71" w:rsidRDefault="000154CD" w:rsidP="00327566">
      <w:r>
        <w:rPr>
          <w:noProof/>
        </w:rPr>
        <w:drawing>
          <wp:anchor distT="0" distB="0" distL="114300" distR="114300" simplePos="0" relativeHeight="251662336" behindDoc="0" locked="0" layoutInCell="1" allowOverlap="1" wp14:anchorId="7A39FCEC" wp14:editId="737372D8">
            <wp:simplePos x="0" y="0"/>
            <wp:positionH relativeFrom="column">
              <wp:posOffset>3818255</wp:posOffset>
            </wp:positionH>
            <wp:positionV relativeFrom="paragraph">
              <wp:posOffset>11006</wp:posOffset>
            </wp:positionV>
            <wp:extent cx="2858437" cy="2143928"/>
            <wp:effectExtent l="0" t="0" r="0" b="0"/>
            <wp:wrapNone/>
            <wp:docPr id="10" name="Picture 10" descr="How To Write a Journal and Why You Should Start To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ow To Write a Journal and Why You Should Start Today ..."/>
                    <pic:cNvPicPr>
                      <a:picLocks noChangeAspect="1"/>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2858437" cy="2143928"/>
                    </a:xfrm>
                    <a:prstGeom prst="rect">
                      <a:avLst/>
                    </a:prstGeom>
                  </pic:spPr>
                </pic:pic>
              </a:graphicData>
            </a:graphic>
          </wp:anchor>
        </w:drawing>
      </w:r>
    </w:p>
    <w:p w14:paraId="77520BB1" w14:textId="022E497B" w:rsidR="003575D6" w:rsidRDefault="00CC55D0" w:rsidP="00DB25C0">
      <w:pPr>
        <w:pStyle w:val="Heading3"/>
        <w:rPr>
          <w:shd w:val="clear" w:color="auto" w:fill="FFFFFF"/>
          <w:lang w:val="en-GB" w:eastAsia="en-GB"/>
        </w:rPr>
      </w:pPr>
      <w:r>
        <w:rPr>
          <w:shd w:val="clear" w:color="auto" w:fill="FFFFFF"/>
          <w:lang w:val="en-GB" w:eastAsia="en-GB"/>
        </w:rPr>
        <w:t xml:space="preserve">2. </w:t>
      </w:r>
      <w:r w:rsidR="00ED7F71">
        <w:rPr>
          <w:shd w:val="clear" w:color="auto" w:fill="FFFFFF"/>
          <w:lang w:val="en-GB" w:eastAsia="en-GB"/>
        </w:rPr>
        <w:t>Drink</w:t>
      </w:r>
    </w:p>
    <w:p w14:paraId="219772A0" w14:textId="63722B53" w:rsidR="00CC55D0" w:rsidRDefault="00CC55D0" w:rsidP="00DB25C0">
      <w:pPr>
        <w:pStyle w:val="Heading3"/>
        <w:rPr>
          <w:shd w:val="clear" w:color="auto" w:fill="FFFFFF"/>
          <w:lang w:val="en-GB" w:eastAsia="en-GB"/>
        </w:rPr>
      </w:pPr>
    </w:p>
    <w:p w14:paraId="59663BF7" w14:textId="58FD225F" w:rsidR="00ED7F71" w:rsidRDefault="00ED7F71" w:rsidP="003575D6">
      <w:pPr>
        <w:spacing w:line="240" w:lineRule="auto"/>
        <w:rPr>
          <w:rFonts w:cs="Arial"/>
          <w:color w:val="333333"/>
          <w:sz w:val="24"/>
          <w:shd w:val="clear" w:color="auto" w:fill="FFFFFF"/>
          <w:lang w:val="en-GB" w:eastAsia="en-GB"/>
        </w:rPr>
      </w:pPr>
      <w:r>
        <w:rPr>
          <w:rFonts w:cs="Arial"/>
          <w:color w:val="333333"/>
          <w:sz w:val="24"/>
          <w:shd w:val="clear" w:color="auto" w:fill="FFFFFF"/>
          <w:lang w:val="en-GB" w:eastAsia="en-GB"/>
        </w:rPr>
        <w:t xml:space="preserve">If you were a drink, what would you be? </w:t>
      </w:r>
    </w:p>
    <w:p w14:paraId="1739BCAA" w14:textId="77777777" w:rsidR="00ED7F71" w:rsidRDefault="00ED7F71" w:rsidP="003575D6">
      <w:pPr>
        <w:spacing w:line="240" w:lineRule="auto"/>
        <w:rPr>
          <w:rFonts w:cs="Arial"/>
          <w:color w:val="333333"/>
          <w:sz w:val="24"/>
          <w:shd w:val="clear" w:color="auto" w:fill="FFFFFF"/>
          <w:lang w:val="en-GB" w:eastAsia="en-GB"/>
        </w:rPr>
      </w:pPr>
    </w:p>
    <w:p w14:paraId="1E07E53F" w14:textId="77777777" w:rsidR="00ED7F71" w:rsidRDefault="00ED7F71" w:rsidP="003575D6">
      <w:pPr>
        <w:spacing w:line="240" w:lineRule="auto"/>
        <w:rPr>
          <w:rFonts w:cs="Arial"/>
          <w:color w:val="333333"/>
          <w:sz w:val="24"/>
          <w:shd w:val="clear" w:color="auto" w:fill="FFFFFF"/>
          <w:lang w:val="en-GB" w:eastAsia="en-GB"/>
        </w:rPr>
      </w:pPr>
      <w:r>
        <w:rPr>
          <w:rFonts w:cs="Arial"/>
          <w:color w:val="333333"/>
          <w:sz w:val="24"/>
          <w:shd w:val="clear" w:color="auto" w:fill="FFFFFF"/>
          <w:lang w:val="en-GB" w:eastAsia="en-GB"/>
        </w:rPr>
        <w:t xml:space="preserve">You can try this for particular aspects of you who are. </w:t>
      </w:r>
    </w:p>
    <w:p w14:paraId="1D9D04E5" w14:textId="22A0F529" w:rsidR="00ED7F71" w:rsidRDefault="00ED7F71" w:rsidP="003575D6">
      <w:pPr>
        <w:spacing w:line="240" w:lineRule="auto"/>
        <w:rPr>
          <w:rFonts w:cs="Arial"/>
          <w:color w:val="333333"/>
          <w:sz w:val="24"/>
          <w:shd w:val="clear" w:color="auto" w:fill="FFFFFF"/>
          <w:lang w:val="en-GB" w:eastAsia="en-GB"/>
        </w:rPr>
      </w:pPr>
      <w:r>
        <w:rPr>
          <w:rFonts w:cs="Arial"/>
          <w:color w:val="333333"/>
          <w:sz w:val="24"/>
          <w:shd w:val="clear" w:color="auto" w:fill="FFFFFF"/>
          <w:lang w:val="en-GB" w:eastAsia="en-GB"/>
        </w:rPr>
        <w:t xml:space="preserve">For example, what sort of drink are you as a writer, </w:t>
      </w:r>
    </w:p>
    <w:p w14:paraId="77E88F8E" w14:textId="77777777" w:rsidR="000154CD" w:rsidRDefault="00ED7F71" w:rsidP="003575D6">
      <w:pPr>
        <w:spacing w:line="240" w:lineRule="auto"/>
        <w:rPr>
          <w:rFonts w:cs="Arial"/>
          <w:color w:val="333333"/>
          <w:sz w:val="24"/>
          <w:shd w:val="clear" w:color="auto" w:fill="FFFFFF"/>
          <w:lang w:val="en-GB" w:eastAsia="en-GB"/>
        </w:rPr>
      </w:pPr>
      <w:r>
        <w:rPr>
          <w:rFonts w:cs="Arial"/>
          <w:color w:val="333333"/>
          <w:sz w:val="24"/>
          <w:shd w:val="clear" w:color="auto" w:fill="FFFFFF"/>
          <w:lang w:val="en-GB" w:eastAsia="en-GB"/>
        </w:rPr>
        <w:t xml:space="preserve">as a friend, as a </w:t>
      </w:r>
      <w:r w:rsidR="000154CD">
        <w:rPr>
          <w:rFonts w:cs="Arial"/>
          <w:color w:val="333333"/>
          <w:sz w:val="24"/>
          <w:shd w:val="clear" w:color="auto" w:fill="FFFFFF"/>
          <w:lang w:val="en-GB" w:eastAsia="en-GB"/>
        </w:rPr>
        <w:t xml:space="preserve">parent/sibling/adult child/cousin etc., </w:t>
      </w:r>
    </w:p>
    <w:p w14:paraId="4A151833" w14:textId="0923E020" w:rsidR="00CC55D0" w:rsidRDefault="000154CD" w:rsidP="003575D6">
      <w:pPr>
        <w:spacing w:line="240" w:lineRule="auto"/>
        <w:rPr>
          <w:rFonts w:cs="Arial"/>
          <w:color w:val="333333"/>
          <w:sz w:val="24"/>
          <w:shd w:val="clear" w:color="auto" w:fill="FFFFFF"/>
          <w:lang w:val="en-GB" w:eastAsia="en-GB"/>
        </w:rPr>
      </w:pPr>
      <w:r>
        <w:rPr>
          <w:rFonts w:cs="Arial"/>
          <w:color w:val="333333"/>
          <w:sz w:val="24"/>
          <w:shd w:val="clear" w:color="auto" w:fill="FFFFFF"/>
          <w:lang w:val="en-GB" w:eastAsia="en-GB"/>
        </w:rPr>
        <w:t>as a learner</w:t>
      </w:r>
      <w:r w:rsidR="00DB25C0">
        <w:rPr>
          <w:rFonts w:cs="Arial"/>
          <w:color w:val="333333"/>
          <w:sz w:val="24"/>
          <w:shd w:val="clear" w:color="auto" w:fill="FFFFFF"/>
          <w:lang w:val="en-GB" w:eastAsia="en-GB"/>
        </w:rPr>
        <w:t>.</w:t>
      </w:r>
    </w:p>
    <w:p w14:paraId="264E3F96" w14:textId="77777777" w:rsidR="00CC55D0" w:rsidRDefault="00CC55D0" w:rsidP="003575D6">
      <w:pPr>
        <w:spacing w:line="240" w:lineRule="auto"/>
        <w:rPr>
          <w:rFonts w:cs="Arial"/>
          <w:color w:val="333333"/>
          <w:sz w:val="24"/>
          <w:shd w:val="clear" w:color="auto" w:fill="FFFFFF"/>
          <w:lang w:val="en-GB" w:eastAsia="en-GB"/>
        </w:rPr>
      </w:pPr>
    </w:p>
    <w:p w14:paraId="22EA15EA" w14:textId="26171177" w:rsidR="00CC55D0" w:rsidRDefault="003575D6" w:rsidP="00CC55D0">
      <w:pPr>
        <w:pStyle w:val="Heading3"/>
        <w:rPr>
          <w:shd w:val="clear" w:color="auto" w:fill="FFFFFF"/>
        </w:rPr>
      </w:pPr>
      <w:r>
        <w:rPr>
          <w:shd w:val="clear" w:color="auto" w:fill="FFFFFF"/>
        </w:rPr>
        <w:t xml:space="preserve">3. </w:t>
      </w:r>
      <w:r w:rsidR="000154CD">
        <w:rPr>
          <w:shd w:val="clear" w:color="auto" w:fill="FFFFFF"/>
        </w:rPr>
        <w:t>The Feeling of Hands</w:t>
      </w:r>
      <w:r w:rsidR="00CC55D0">
        <w:rPr>
          <w:shd w:val="clear" w:color="auto" w:fill="FFFFFF"/>
        </w:rPr>
        <w:t xml:space="preserve"> </w:t>
      </w:r>
    </w:p>
    <w:p w14:paraId="5E05BD33" w14:textId="1D38257F" w:rsidR="000154CD" w:rsidRDefault="000154CD" w:rsidP="000154CD"/>
    <w:p w14:paraId="0E03360F" w14:textId="2C6561AB" w:rsidR="000154CD" w:rsidRPr="000154CD" w:rsidRDefault="000154CD" w:rsidP="000154CD">
      <w:r>
        <w:t>Clap your hands</w:t>
      </w:r>
      <w:r w:rsidR="003C5679">
        <w:t>*</w:t>
      </w:r>
      <w:r>
        <w:t xml:space="preserve"> together, you might find you fall into a rhythm, you might not. Whatever happens is the right thing for you! After a while stop clapping. Focus on the feelings and sensations in your hands. They might be tingling, warm, smooth etc.  </w:t>
      </w:r>
      <w:r w:rsidR="00286087">
        <w:t xml:space="preserve">Staying safe, choose one of these feelings to write about, imagine it flows further into your body, or out from your body. Where does this movement take you? Repeat this with some of the other words if you like. </w:t>
      </w:r>
    </w:p>
    <w:p w14:paraId="0957833C" w14:textId="28947BE0" w:rsidR="00CC55D0" w:rsidRPr="00CC55D0" w:rsidRDefault="003C5679" w:rsidP="00CC55D0">
      <w:r>
        <w:t xml:space="preserve">(*Not everyone can do this. As with every suggestion, can you use it to prompt something useful to you?). </w:t>
      </w:r>
    </w:p>
    <w:p w14:paraId="60E6F904" w14:textId="77777777" w:rsidR="000154CD" w:rsidRDefault="000154CD" w:rsidP="00CC55D0">
      <w:pPr>
        <w:pStyle w:val="Heading3"/>
      </w:pPr>
    </w:p>
    <w:p w14:paraId="5815FDD3" w14:textId="10B64A53" w:rsidR="00CC55D0" w:rsidRDefault="00CC55D0" w:rsidP="00CC55D0">
      <w:pPr>
        <w:pStyle w:val="Heading3"/>
      </w:pPr>
      <w:r>
        <w:t xml:space="preserve">4. </w:t>
      </w:r>
      <w:r w:rsidR="00286087">
        <w:t xml:space="preserve">Safe as . . . </w:t>
      </w:r>
    </w:p>
    <w:p w14:paraId="5EB777AB" w14:textId="77777777" w:rsidR="00CC55D0" w:rsidRPr="00CC55D0" w:rsidRDefault="00CC55D0" w:rsidP="00CC55D0"/>
    <w:p w14:paraId="51E5EA22" w14:textId="77777777" w:rsidR="00286087" w:rsidRDefault="00286087" w:rsidP="003575D6">
      <w:pPr>
        <w:pStyle w:val="NormalWeb"/>
        <w:spacing w:before="0" w:beforeAutospacing="0" w:after="360" w:afterAutospacing="0"/>
        <w:rPr>
          <w:rFonts w:ascii="Arial" w:hAnsi="Arial" w:cs="Arial"/>
          <w:color w:val="333333"/>
        </w:rPr>
      </w:pPr>
      <w:r>
        <w:rPr>
          <w:rFonts w:ascii="Arial" w:hAnsi="Arial" w:cs="Arial"/>
          <w:color w:val="333333"/>
        </w:rPr>
        <w:t xml:space="preserve">What does it feel like to be safe? Write a quick list of things that come to mind. </w:t>
      </w:r>
    </w:p>
    <w:p w14:paraId="3F76CA2A" w14:textId="19018153" w:rsidR="00CC55D0" w:rsidRDefault="00286087" w:rsidP="003575D6">
      <w:pPr>
        <w:pStyle w:val="NormalWeb"/>
        <w:spacing w:before="0" w:beforeAutospacing="0" w:after="360" w:afterAutospacing="0"/>
        <w:rPr>
          <w:rFonts w:ascii="Arial" w:hAnsi="Arial" w:cs="Arial"/>
          <w:color w:val="333333"/>
        </w:rPr>
      </w:pPr>
      <w:r>
        <w:rPr>
          <w:rFonts w:ascii="Arial" w:hAnsi="Arial" w:cs="Arial"/>
          <w:color w:val="333333"/>
        </w:rPr>
        <w:t>Then go over them, which of these are characteristics of feeling safe in your body, which are to do with being safe in your environment and the outside world? Write a paragraph/poem (or doodle, or dance etc if you like!) from the perspective of somebody who is experiencing a feeling of deep safety for the first time.</w:t>
      </w:r>
    </w:p>
    <w:p w14:paraId="0A126960" w14:textId="77777777" w:rsidR="00286087" w:rsidRDefault="00286087" w:rsidP="00CC55D0">
      <w:pPr>
        <w:pStyle w:val="Heading3"/>
      </w:pPr>
    </w:p>
    <w:p w14:paraId="4B368E70" w14:textId="416CBCA3" w:rsidR="003575D6" w:rsidRDefault="00CC55D0" w:rsidP="00CC55D0">
      <w:pPr>
        <w:pStyle w:val="Heading3"/>
      </w:pPr>
      <w:r>
        <w:lastRenderedPageBreak/>
        <w:t xml:space="preserve">5. How does the sentence continue – </w:t>
      </w:r>
    </w:p>
    <w:p w14:paraId="07034F15" w14:textId="77777777" w:rsidR="00CC55D0" w:rsidRPr="00CC55D0" w:rsidRDefault="00CC55D0" w:rsidP="00CC55D0"/>
    <w:p w14:paraId="411D2829" w14:textId="247981B2" w:rsidR="00A15934" w:rsidRPr="00CD1747" w:rsidRDefault="00A15934" w:rsidP="00CC55D0">
      <w:pPr>
        <w:pStyle w:val="NormalWeb"/>
        <w:spacing w:before="0" w:beforeAutospacing="0" w:after="360" w:afterAutospacing="0"/>
        <w:rPr>
          <w:rFonts w:ascii="Arial" w:hAnsi="Arial" w:cs="Arial"/>
          <w:color w:val="333333"/>
          <w:sz w:val="22"/>
          <w:szCs w:val="22"/>
        </w:rPr>
      </w:pPr>
      <w:r w:rsidRPr="00CD1747">
        <w:rPr>
          <w:rFonts w:ascii="Arial" w:hAnsi="Arial" w:cs="Arial"/>
          <w:color w:val="333333"/>
          <w:sz w:val="22"/>
          <w:szCs w:val="22"/>
        </w:rPr>
        <w:t>(This could be about anything, from why a cake didn’t rise, why your bike chain came off again, or something that is troubling you in your life).</w:t>
      </w:r>
      <w:r w:rsidRPr="00CD1747">
        <w:rPr>
          <w:rFonts w:ascii="Arial" w:hAnsi="Arial" w:cs="Arial"/>
          <w:noProof/>
          <w:color w:val="333333"/>
          <w:sz w:val="22"/>
          <w:szCs w:val="22"/>
        </w:rPr>
        <w:drawing>
          <wp:anchor distT="0" distB="0" distL="114300" distR="114300" simplePos="0" relativeHeight="251663360" behindDoc="0" locked="0" layoutInCell="1" allowOverlap="1" wp14:anchorId="64714B39" wp14:editId="20BDBEA7">
            <wp:simplePos x="0" y="0"/>
            <wp:positionH relativeFrom="margin">
              <wp:align>right</wp:align>
            </wp:positionH>
            <wp:positionV relativeFrom="margin">
              <wp:align>top</wp:align>
            </wp:positionV>
            <wp:extent cx="2861310" cy="190754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a:extLst>
                        <a:ext uri="{28A0092B-C50C-407E-A947-70E740481C1C}">
                          <a14:useLocalDpi xmlns:a14="http://schemas.microsoft.com/office/drawing/2010/main" val="0"/>
                        </a:ext>
                      </a:extLst>
                    </a:blip>
                    <a:stretch>
                      <a:fillRect/>
                    </a:stretch>
                  </pic:blipFill>
                  <pic:spPr>
                    <a:xfrm>
                      <a:off x="0" y="0"/>
                      <a:ext cx="2861310" cy="1907540"/>
                    </a:xfrm>
                    <a:prstGeom prst="rect">
                      <a:avLst/>
                    </a:prstGeom>
                  </pic:spPr>
                </pic:pic>
              </a:graphicData>
            </a:graphic>
          </wp:anchor>
        </w:drawing>
      </w:r>
    </w:p>
    <w:p w14:paraId="24FD9DCA" w14:textId="1E5508F2" w:rsidR="003575D6" w:rsidRPr="00CD1747" w:rsidRDefault="00A15934" w:rsidP="00CC55D0">
      <w:pPr>
        <w:pStyle w:val="NormalWeb"/>
        <w:spacing w:before="0" w:beforeAutospacing="0" w:after="360" w:afterAutospacing="0"/>
        <w:rPr>
          <w:rFonts w:ascii="Arial" w:hAnsi="Arial" w:cs="Arial"/>
          <w:color w:val="333333"/>
          <w:sz w:val="22"/>
          <w:szCs w:val="22"/>
        </w:rPr>
      </w:pPr>
      <w:r w:rsidRPr="00CD1747">
        <w:rPr>
          <w:rFonts w:ascii="Arial" w:hAnsi="Arial" w:cs="Arial"/>
          <w:color w:val="333333"/>
          <w:sz w:val="22"/>
          <w:szCs w:val="22"/>
        </w:rPr>
        <w:t xml:space="preserve"> </w:t>
      </w:r>
      <w:r w:rsidR="003575D6" w:rsidRPr="00CD1747">
        <w:rPr>
          <w:rFonts w:ascii="Arial" w:hAnsi="Arial" w:cs="Arial"/>
          <w:color w:val="333333"/>
          <w:sz w:val="22"/>
          <w:szCs w:val="22"/>
        </w:rPr>
        <w:t xml:space="preserve">I </w:t>
      </w:r>
      <w:r w:rsidR="00286087" w:rsidRPr="00CD1747">
        <w:rPr>
          <w:rFonts w:ascii="Arial" w:hAnsi="Arial" w:cs="Arial"/>
          <w:color w:val="333333"/>
          <w:sz w:val="22"/>
          <w:szCs w:val="22"/>
        </w:rPr>
        <w:t xml:space="preserve">feel </w:t>
      </w:r>
      <w:r w:rsidRPr="00CD1747">
        <w:rPr>
          <w:rFonts w:ascii="Arial" w:hAnsi="Arial" w:cs="Arial"/>
          <w:color w:val="333333"/>
          <w:sz w:val="22"/>
          <w:szCs w:val="22"/>
        </w:rPr>
        <w:t xml:space="preserve">so </w:t>
      </w:r>
      <w:r w:rsidR="00286087" w:rsidRPr="00CD1747">
        <w:rPr>
          <w:rFonts w:ascii="Arial" w:hAnsi="Arial" w:cs="Arial"/>
          <w:color w:val="333333"/>
          <w:sz w:val="22"/>
          <w:szCs w:val="22"/>
        </w:rPr>
        <w:t xml:space="preserve">confused about </w:t>
      </w:r>
      <w:r w:rsidRPr="00CD1747">
        <w:rPr>
          <w:rFonts w:ascii="Arial" w:hAnsi="Arial" w:cs="Arial"/>
          <w:color w:val="333333"/>
          <w:sz w:val="22"/>
          <w:szCs w:val="22"/>
        </w:rPr>
        <w:t xml:space="preserve">this and I wish I could figure it out. The thing is . . . </w:t>
      </w:r>
    </w:p>
    <w:p w14:paraId="229A2BFF" w14:textId="05C22036" w:rsidR="00DB25C0" w:rsidRDefault="00DB25C0" w:rsidP="00DB25C0">
      <w:pPr>
        <w:pStyle w:val="Heading3"/>
        <w:rPr>
          <w:lang w:val="en-GB" w:eastAsia="en-GB"/>
        </w:rPr>
      </w:pPr>
      <w:r>
        <w:rPr>
          <w:lang w:val="en-GB" w:eastAsia="en-GB"/>
        </w:rPr>
        <w:t xml:space="preserve">6. </w:t>
      </w:r>
      <w:r w:rsidR="00F64775">
        <w:rPr>
          <w:lang w:val="en-GB" w:eastAsia="en-GB"/>
        </w:rPr>
        <w:t>First Day Recall</w:t>
      </w:r>
      <w:r>
        <w:rPr>
          <w:lang w:val="en-GB" w:eastAsia="en-GB"/>
        </w:rPr>
        <w:t xml:space="preserve">  </w:t>
      </w:r>
    </w:p>
    <w:p w14:paraId="0F96AB35" w14:textId="6CD351C0" w:rsidR="00DB25C0" w:rsidRDefault="00DB25C0" w:rsidP="00DB25C0">
      <w:pPr>
        <w:rPr>
          <w:lang w:val="en-GB" w:eastAsia="en-GB"/>
        </w:rPr>
      </w:pPr>
    </w:p>
    <w:p w14:paraId="01F422C6" w14:textId="5D646DAE" w:rsidR="00A15934" w:rsidRDefault="00A15934" w:rsidP="00DB25C0">
      <w:pPr>
        <w:rPr>
          <w:lang w:val="en-GB" w:eastAsia="en-GB"/>
        </w:rPr>
      </w:pPr>
      <w:r>
        <w:rPr>
          <w:lang w:val="en-GB" w:eastAsia="en-GB"/>
        </w:rPr>
        <w:t xml:space="preserve">Recall a time when you felt that where you were marked </w:t>
      </w:r>
      <w:r w:rsidR="00F64775">
        <w:rPr>
          <w:lang w:val="en-GB" w:eastAsia="en-GB"/>
        </w:rPr>
        <w:t xml:space="preserve">a significant </w:t>
      </w:r>
      <w:r>
        <w:rPr>
          <w:lang w:val="en-GB" w:eastAsia="en-GB"/>
        </w:rPr>
        <w:t>shift</w:t>
      </w:r>
      <w:r w:rsidR="00F64775">
        <w:rPr>
          <w:lang w:val="en-GB" w:eastAsia="en-GB"/>
        </w:rPr>
        <w:t xml:space="preserve"> in who you were becoming</w:t>
      </w:r>
      <w:r>
        <w:rPr>
          <w:lang w:val="en-GB" w:eastAsia="en-GB"/>
        </w:rPr>
        <w:t xml:space="preserve">. For example, </w:t>
      </w:r>
      <w:r w:rsidR="00F64775">
        <w:rPr>
          <w:lang w:val="en-GB" w:eastAsia="en-GB"/>
        </w:rPr>
        <w:t>a first day at a job/university/school/new group/new home/new country/sports club/night club etc.</w:t>
      </w:r>
    </w:p>
    <w:p w14:paraId="214E51C5" w14:textId="54A3A91D" w:rsidR="00F64775" w:rsidRDefault="00F64775" w:rsidP="00DB25C0">
      <w:pPr>
        <w:rPr>
          <w:lang w:val="en-GB" w:eastAsia="en-GB"/>
        </w:rPr>
      </w:pPr>
    </w:p>
    <w:p w14:paraId="259BA05E" w14:textId="4B02D706" w:rsidR="00F64775" w:rsidRPr="00DB25C0" w:rsidRDefault="00F64775" w:rsidP="00DB25C0">
      <w:pPr>
        <w:rPr>
          <w:lang w:val="en-GB" w:eastAsia="en-GB"/>
        </w:rPr>
      </w:pPr>
      <w:r>
        <w:rPr>
          <w:lang w:val="en-GB" w:eastAsia="en-GB"/>
        </w:rPr>
        <w:t>What can you remember? Why did it seem significant? Who was around? Try writing a short piece of fiction using memory as a starting place for being creative with an invented character.</w:t>
      </w:r>
    </w:p>
    <w:p w14:paraId="4165ACA8" w14:textId="071BB709" w:rsidR="00DB25C0" w:rsidRPr="00DB25C0" w:rsidRDefault="00DB25C0" w:rsidP="00DB25C0">
      <w:pPr>
        <w:spacing w:line="240" w:lineRule="auto"/>
        <w:rPr>
          <w:rFonts w:cs="Arial"/>
          <w:color w:val="auto"/>
          <w:sz w:val="24"/>
          <w:lang w:val="en-GB" w:eastAsia="en-GB"/>
        </w:rPr>
      </w:pPr>
    </w:p>
    <w:p w14:paraId="749D9227" w14:textId="779CC3F0" w:rsidR="00DB25C0" w:rsidRDefault="00B271C5" w:rsidP="00B271C5">
      <w:pPr>
        <w:pStyle w:val="Heading3"/>
        <w:rPr>
          <w:lang w:val="en-GB" w:eastAsia="en-GB"/>
        </w:rPr>
      </w:pPr>
      <w:r>
        <w:rPr>
          <w:lang w:val="en-GB" w:eastAsia="en-GB"/>
        </w:rPr>
        <w:t xml:space="preserve">7. </w:t>
      </w:r>
      <w:r w:rsidR="00F64775">
        <w:rPr>
          <w:lang w:val="en-GB" w:eastAsia="en-GB"/>
        </w:rPr>
        <w:t>Surviving Silence</w:t>
      </w:r>
    </w:p>
    <w:p w14:paraId="5BFCDC4D" w14:textId="22174D21" w:rsidR="00B271C5" w:rsidRDefault="00B271C5" w:rsidP="00DB25C0">
      <w:pPr>
        <w:spacing w:line="240" w:lineRule="auto"/>
        <w:rPr>
          <w:rFonts w:cs="Arial"/>
          <w:color w:val="auto"/>
          <w:sz w:val="24"/>
          <w:lang w:val="en-GB" w:eastAsia="en-GB"/>
        </w:rPr>
      </w:pPr>
    </w:p>
    <w:p w14:paraId="0CAC52D1" w14:textId="7E187B04" w:rsidR="00DB25C0" w:rsidRPr="00244BA9" w:rsidRDefault="00F64775" w:rsidP="00DB25C0">
      <w:pPr>
        <w:spacing w:line="240" w:lineRule="auto"/>
        <w:rPr>
          <w:rFonts w:cs="Arial"/>
          <w:color w:val="404040" w:themeColor="text1" w:themeTint="BF"/>
          <w:szCs w:val="22"/>
          <w:lang w:val="en-GB" w:eastAsia="en-GB"/>
        </w:rPr>
      </w:pPr>
      <w:r w:rsidRPr="00244BA9">
        <w:rPr>
          <w:rFonts w:cs="Arial"/>
          <w:color w:val="404040" w:themeColor="text1" w:themeTint="BF"/>
          <w:szCs w:val="22"/>
          <w:lang w:val="en-GB" w:eastAsia="en-GB"/>
        </w:rPr>
        <w:t>Think of a time when you weren’t able to express yourself. This could be because it wasn’t safe to speak, or you couldn’t make sense of what was happening, or it was impossible to name your feelings, or you felt ‘tongue tied’ and physically couldn’t speak, or anything else. Imagine you are speaking to that person, what do you want them to know?</w:t>
      </w:r>
    </w:p>
    <w:p w14:paraId="334E7FED" w14:textId="6729BAA4" w:rsidR="00F64775" w:rsidRPr="00244BA9" w:rsidRDefault="00F64775" w:rsidP="00DB25C0">
      <w:pPr>
        <w:spacing w:line="240" w:lineRule="auto"/>
        <w:rPr>
          <w:rFonts w:cs="Arial"/>
          <w:color w:val="404040" w:themeColor="text1" w:themeTint="BF"/>
          <w:szCs w:val="22"/>
          <w:lang w:val="en-GB" w:eastAsia="en-GB"/>
        </w:rPr>
      </w:pPr>
      <w:r w:rsidRPr="00244BA9">
        <w:rPr>
          <w:rFonts w:cs="Arial"/>
          <w:color w:val="404040" w:themeColor="text1" w:themeTint="BF"/>
          <w:szCs w:val="22"/>
          <w:lang w:val="en-GB" w:eastAsia="en-GB"/>
        </w:rPr>
        <w:t>Imagine that you, as you are now, are speaking as that person</w:t>
      </w:r>
      <w:r w:rsidR="00244BA9" w:rsidRPr="00244BA9">
        <w:rPr>
          <w:rFonts w:cs="Arial"/>
          <w:color w:val="404040" w:themeColor="text1" w:themeTint="BF"/>
          <w:szCs w:val="22"/>
          <w:lang w:val="en-GB" w:eastAsia="en-GB"/>
        </w:rPr>
        <w:t>. What would they/you say?</w:t>
      </w:r>
      <w:r w:rsidRPr="00244BA9">
        <w:rPr>
          <w:rFonts w:cs="Arial"/>
          <w:color w:val="404040" w:themeColor="text1" w:themeTint="BF"/>
          <w:szCs w:val="22"/>
          <w:lang w:val="en-GB" w:eastAsia="en-GB"/>
        </w:rPr>
        <w:t xml:space="preserve"> </w:t>
      </w:r>
    </w:p>
    <w:p w14:paraId="6702444C" w14:textId="2F8A213E" w:rsidR="00F64775" w:rsidRPr="00244BA9" w:rsidRDefault="00F64775" w:rsidP="00DB25C0">
      <w:pPr>
        <w:spacing w:line="240" w:lineRule="auto"/>
        <w:rPr>
          <w:rFonts w:cs="Arial"/>
          <w:color w:val="404040" w:themeColor="text1" w:themeTint="BF"/>
          <w:szCs w:val="22"/>
          <w:lang w:val="en-GB" w:eastAsia="en-GB"/>
        </w:rPr>
      </w:pPr>
    </w:p>
    <w:p w14:paraId="58FAAC26" w14:textId="65CE072C" w:rsidR="00F64775" w:rsidRPr="00DB25C0" w:rsidRDefault="00F64775" w:rsidP="00DB25C0">
      <w:pPr>
        <w:spacing w:line="240" w:lineRule="auto"/>
        <w:rPr>
          <w:rFonts w:cs="Arial"/>
          <w:color w:val="auto"/>
          <w:sz w:val="24"/>
          <w:lang w:val="en-GB" w:eastAsia="en-GB"/>
        </w:rPr>
      </w:pPr>
    </w:p>
    <w:p w14:paraId="49F1D2C6" w14:textId="447D01FC" w:rsidR="00DB25C0" w:rsidRDefault="00244BA9" w:rsidP="00DB25C0">
      <w:pPr>
        <w:pStyle w:val="Heading3"/>
        <w:rPr>
          <w:rFonts w:ascii="Arial" w:hAnsi="Arial" w:cs="Arial"/>
        </w:rPr>
      </w:pPr>
      <w:r>
        <w:rPr>
          <w:rFonts w:ascii="Arial" w:hAnsi="Arial" w:cs="Arial"/>
        </w:rPr>
        <w:t xml:space="preserve">A Body Aware </w:t>
      </w:r>
      <w:r w:rsidR="00DB25C0" w:rsidRPr="00DB25C0">
        <w:rPr>
          <w:rFonts w:ascii="Arial" w:hAnsi="Arial" w:cs="Arial"/>
        </w:rPr>
        <w:t xml:space="preserve">Practice to Try </w:t>
      </w:r>
    </w:p>
    <w:p w14:paraId="4DE4C45B" w14:textId="041F12E1" w:rsidR="00244BA9" w:rsidRDefault="00244BA9" w:rsidP="00244BA9"/>
    <w:p w14:paraId="2BD30CDE" w14:textId="4E845B93" w:rsidR="00244BA9" w:rsidRPr="00244BA9" w:rsidRDefault="00CD1747" w:rsidP="00244BA9">
      <w:r>
        <w:rPr>
          <w:rFonts w:cs="Arial"/>
          <w:noProof/>
        </w:rPr>
        <w:drawing>
          <wp:anchor distT="0" distB="0" distL="114300" distR="114300" simplePos="0" relativeHeight="251664384" behindDoc="0" locked="0" layoutInCell="1" allowOverlap="1" wp14:anchorId="5942836A" wp14:editId="2FD87381">
            <wp:simplePos x="0" y="0"/>
            <wp:positionH relativeFrom="margin">
              <wp:posOffset>4409440</wp:posOffset>
            </wp:positionH>
            <wp:positionV relativeFrom="margin">
              <wp:posOffset>5257800</wp:posOffset>
            </wp:positionV>
            <wp:extent cx="1769110" cy="1326515"/>
            <wp:effectExtent l="0" t="0" r="0" b="0"/>
            <wp:wrapSquare wrapText="bothSides"/>
            <wp:docPr id="14" name="Picture 14" descr="A hand holding a cu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hand holding a cup&#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1769110" cy="1326515"/>
                    </a:xfrm>
                    <a:prstGeom prst="rect">
                      <a:avLst/>
                    </a:prstGeom>
                  </pic:spPr>
                </pic:pic>
              </a:graphicData>
            </a:graphic>
          </wp:anchor>
        </w:drawing>
      </w:r>
      <w:r w:rsidR="00244BA9">
        <w:t>What’s your everyday drink? Water? Tea? Coffee? Kombucha? Whatever it is, when you have your first drink of the day, try taking 30 seconds to tune into the sensory connections…. e.g. the weight of the mug, the texture of the mug sides on your palms, the temperature, any aroma. If a thought drifts in that’s fine. Let it stay if, just try not to engage with it and keep your attention on the full-bodied drink commentary. On which note, if you can speak your experience aloud that’s great because it helps strengthen links between different areas of our brain.</w:t>
      </w:r>
    </w:p>
    <w:p w14:paraId="5D2FCE45" w14:textId="77777777" w:rsidR="00DB25C0" w:rsidRPr="006A1A0B" w:rsidRDefault="00DB25C0" w:rsidP="00DB25C0">
      <w:pPr>
        <w:spacing w:line="240" w:lineRule="auto"/>
        <w:rPr>
          <w:rFonts w:cs="Arial"/>
          <w:color w:val="000000" w:themeColor="text1"/>
        </w:rPr>
      </w:pPr>
    </w:p>
    <w:p w14:paraId="0C3DD9BD" w14:textId="77777777" w:rsidR="00327566" w:rsidRPr="006A1A0B" w:rsidRDefault="00572DA5" w:rsidP="00DB25C0">
      <w:pPr>
        <w:tabs>
          <w:tab w:val="left" w:pos="8540"/>
        </w:tabs>
        <w:rPr>
          <w:sz w:val="24"/>
        </w:rPr>
      </w:pPr>
    </w:p>
    <w:sectPr w:rsidR="00327566" w:rsidRPr="006A1A0B" w:rsidSect="00327566">
      <w:headerReference w:type="even" r:id="rId11"/>
      <w:headerReference w:type="default" r:id="rId12"/>
      <w:footerReference w:type="even" r:id="rId13"/>
      <w:footerReference w:type="default" r:id="rId14"/>
      <w:headerReference w:type="first" r:id="rId15"/>
      <w:footerReference w:type="first" r:id="rId16"/>
      <w:pgSz w:w="11900" w:h="16840"/>
      <w:pgMar w:top="2880" w:right="1152" w:bottom="1440" w:left="1152" w:header="216" w:footer="141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46DFB9" w14:textId="77777777" w:rsidR="00572DA5" w:rsidRDefault="00572DA5">
      <w:pPr>
        <w:spacing w:line="240" w:lineRule="auto"/>
      </w:pPr>
      <w:r>
        <w:separator/>
      </w:r>
    </w:p>
  </w:endnote>
  <w:endnote w:type="continuationSeparator" w:id="0">
    <w:p w14:paraId="50B30C66" w14:textId="77777777" w:rsidR="00572DA5" w:rsidRDefault="00572D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85701" w14:textId="77777777" w:rsidR="003C5679" w:rsidRDefault="003C56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9DA70" w14:textId="2BDFABBF" w:rsidR="00327566" w:rsidRDefault="003C5679">
    <w:pPr>
      <w:pStyle w:val="Footer"/>
    </w:pPr>
    <w:r>
      <w:rPr>
        <w:noProof/>
        <w:szCs w:val="20"/>
      </w:rPr>
      <mc:AlternateContent>
        <mc:Choice Requires="wps">
          <w:drawing>
            <wp:anchor distT="0" distB="0" distL="114300" distR="114300" simplePos="0" relativeHeight="251658240" behindDoc="0" locked="0" layoutInCell="1" allowOverlap="1" wp14:anchorId="109D1119" wp14:editId="631041BD">
              <wp:simplePos x="0" y="0"/>
              <wp:positionH relativeFrom="column">
                <wp:posOffset>-104987</wp:posOffset>
              </wp:positionH>
              <wp:positionV relativeFrom="paragraph">
                <wp:posOffset>112818</wp:posOffset>
              </wp:positionV>
              <wp:extent cx="2387600" cy="677334"/>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87600" cy="677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142AA" w14:textId="63721C99" w:rsidR="00327566" w:rsidRPr="003C5679" w:rsidRDefault="00817687" w:rsidP="00327566">
                          <w:pPr>
                            <w:rPr>
                              <w:sz w:val="24"/>
                            </w:rPr>
                          </w:pPr>
                          <w:r w:rsidRPr="00DB47DC">
                            <w:rPr>
                              <w:rFonts w:ascii="Helvetica" w:hAnsi="Helvetica"/>
                              <w:color w:val="FFFFFF"/>
                              <w:sz w:val="28"/>
                            </w:rPr>
                            <w:fldChar w:fldCharType="begin"/>
                          </w:r>
                          <w:r w:rsidRPr="00DB47DC">
                            <w:rPr>
                              <w:rFonts w:ascii="Helvetica" w:hAnsi="Helvetica"/>
                              <w:color w:val="FFFFFF"/>
                              <w:sz w:val="28"/>
                            </w:rPr>
                            <w:instrText xml:space="preserve"> PAGE </w:instrText>
                          </w:r>
                          <w:r w:rsidRPr="00DB47DC">
                            <w:rPr>
                              <w:rFonts w:ascii="Helvetica" w:hAnsi="Helvetica"/>
                              <w:color w:val="FFFFFF"/>
                              <w:sz w:val="28"/>
                            </w:rPr>
                            <w:fldChar w:fldCharType="separate"/>
                          </w:r>
                          <w:r w:rsidR="00762E50">
                            <w:rPr>
                              <w:rFonts w:ascii="Helvetica" w:hAnsi="Helvetica"/>
                              <w:noProof/>
                              <w:color w:val="FFFFFF"/>
                              <w:sz w:val="28"/>
                            </w:rPr>
                            <w:t>2</w:t>
                          </w:r>
                          <w:r w:rsidRPr="00DB47DC">
                            <w:rPr>
                              <w:rFonts w:ascii="Helvetica" w:hAnsi="Helvetica"/>
                              <w:color w:val="FFFFFF"/>
                              <w:sz w:val="28"/>
                            </w:rPr>
                            <w:fldChar w:fldCharType="end"/>
                          </w:r>
                          <w:r w:rsidRPr="00DB47DC">
                            <w:rPr>
                              <w:rFonts w:ascii="Helvetica" w:hAnsi="Helvetica"/>
                              <w:color w:val="FFFFFF"/>
                              <w:sz w:val="28"/>
                            </w:rPr>
                            <w:t xml:space="preserve">   </w:t>
                          </w:r>
                          <w:r w:rsidR="003C5679" w:rsidRPr="003C5679">
                            <w:rPr>
                              <w:rFonts w:ascii="Helvetica" w:hAnsi="Helvetica"/>
                              <w:color w:val="FFFFFF"/>
                              <w:sz w:val="24"/>
                            </w:rPr>
                            <w:t>Images are my own, or CC and  used with permission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9D1119" id="_x0000_t202" coordsize="21600,21600" o:spt="202" path="m,l,21600r21600,l21600,xe">
              <v:stroke joinstyle="miter"/>
              <v:path gradientshapeok="t" o:connecttype="rect"/>
            </v:shapetype>
            <v:shape id="Text Box 6" o:spid="_x0000_s1026" type="#_x0000_t202" style="position:absolute;margin-left:-8.25pt;margin-top:8.9pt;width:188pt;height:5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BORC4wEAAK8DAAAOAAAAZHJzL2Uyb0RvYy54bWysU8tu2zAQvBfoPxC815IflVPBctA2SFEg&#13;&#10;fQBJP4CiKIuoyGWXtCX367ukHMdpbkUvBLk7HM7sLjfXo+nZQaHXYCs+n+WcKSuh0XZX8R8Pt2+u&#13;&#10;OPNB2Eb0YFXFj8rz6+3rV5vBlWoBHfSNQkYk1peDq3gXgiuzzMtOGeFn4JSlZAtoRKAj7rIGxUDs&#13;&#10;ps8WeV5kA2DjEKTynqI3U5JvE3/bKhm+ta1XgfUVJ20hrZjWOq7ZdiPKHQrXaXmSIf5BhRHa0qNn&#13;&#10;qhsRBNujfkFltETw0IaZBJNB22qpkgdyM8//cnPfCaeSFyqOd+cy+f9HK78eviPTTcULzqww1KIH&#13;&#10;NQb2AUZWxOoMzpcEuncECyOFqcvJqXd3IH96gmQXmOmCj+h6+AIN8Yl9gHRjbNHEGpFrRjTUjuO5&#13;&#10;BfFNScHF8mpd5JSSlCvW6+VyFVVkony87dCHTwoMi5uKI7U4sYvDnQ8T9BESH7Nwq/ue4qLs7bMA&#13;&#10;ccZIUh8FT9LDWI+EjpZqaI7kA2GaGppy2nSAvzkbaGIq7n/tBSrO+s+WWvJuvlrFEUuH1dv1gg54&#13;&#10;makvM8JKoqp44GzafgzTWO4d6l1HL01ltvCe6tfqZO1J1Uk3TUUqzmmC49hdnhPq6Z9t/wAAAP//&#13;&#10;AwBQSwMEFAAGAAgAAAAhAGbNLg3iAAAADwEAAA8AAABkcnMvZG93bnJldi54bWxMT8tOwzAQvCPx&#13;&#10;D9YicWudFlJKGqdCoApUcSHtB7ixiaPEayt2HvD1LCe4rLQzs7Mz+X62HRt1HxqHAlbLBJjGyqkG&#13;&#10;awHn02GxBRaiRCU7h1rAlw6wL66vcpkpN+GHHstYMzLBkEkBJkafcR4qo60MS+c1EvfpeisjrX3N&#13;&#10;VS8nMrcdXyfJhlvZIH0w0utno6u2HKyAw/D6ZsdvPvhjWU1ofDuc31shbm/mlx2Npx2wqOf4dwG/&#13;&#10;HSg/FBTs4gZUgXUCFqtNSlIiHqgHCe7SRwIuBKzvU+BFzv/3KH4AAAD//wMAUEsBAi0AFAAGAAgA&#13;&#10;AAAhALaDOJL+AAAA4QEAABMAAAAAAAAAAAAAAAAAAAAAAFtDb250ZW50X1R5cGVzXS54bWxQSwEC&#13;&#10;LQAUAAYACAAAACEAOP0h/9YAAACUAQAACwAAAAAAAAAAAAAAAAAvAQAAX3JlbHMvLnJlbHNQSwEC&#13;&#10;LQAUAAYACAAAACEAlgTkQuMBAACvAwAADgAAAAAAAAAAAAAAAAAuAgAAZHJzL2Uyb0RvYy54bWxQ&#13;&#10;SwECLQAUAAYACAAAACEAZs0uDeIAAAAPAQAADwAAAAAAAAAAAAAAAAA9BAAAZHJzL2Rvd25yZXYu&#13;&#10;eG1sUEsFBgAAAAAEAAQA8wAAAEwFAAAAAA==&#13;&#10;" filled="f" stroked="f">
              <v:path arrowok="t"/>
              <v:textbox>
                <w:txbxContent>
                  <w:p w14:paraId="47A142AA" w14:textId="63721C99" w:rsidR="00327566" w:rsidRPr="003C5679" w:rsidRDefault="00817687" w:rsidP="00327566">
                    <w:pPr>
                      <w:rPr>
                        <w:sz w:val="24"/>
                      </w:rPr>
                    </w:pPr>
                    <w:r w:rsidRPr="00DB47DC">
                      <w:rPr>
                        <w:rFonts w:ascii="Helvetica" w:hAnsi="Helvetica"/>
                        <w:color w:val="FFFFFF"/>
                        <w:sz w:val="28"/>
                      </w:rPr>
                      <w:fldChar w:fldCharType="begin"/>
                    </w:r>
                    <w:r w:rsidRPr="00DB47DC">
                      <w:rPr>
                        <w:rFonts w:ascii="Helvetica" w:hAnsi="Helvetica"/>
                        <w:color w:val="FFFFFF"/>
                        <w:sz w:val="28"/>
                      </w:rPr>
                      <w:instrText xml:space="preserve"> PAGE </w:instrText>
                    </w:r>
                    <w:r w:rsidRPr="00DB47DC">
                      <w:rPr>
                        <w:rFonts w:ascii="Helvetica" w:hAnsi="Helvetica"/>
                        <w:color w:val="FFFFFF"/>
                        <w:sz w:val="28"/>
                      </w:rPr>
                      <w:fldChar w:fldCharType="separate"/>
                    </w:r>
                    <w:r w:rsidR="00762E50">
                      <w:rPr>
                        <w:rFonts w:ascii="Helvetica" w:hAnsi="Helvetica"/>
                        <w:noProof/>
                        <w:color w:val="FFFFFF"/>
                        <w:sz w:val="28"/>
                      </w:rPr>
                      <w:t>2</w:t>
                    </w:r>
                    <w:r w:rsidRPr="00DB47DC">
                      <w:rPr>
                        <w:rFonts w:ascii="Helvetica" w:hAnsi="Helvetica"/>
                        <w:color w:val="FFFFFF"/>
                        <w:sz w:val="28"/>
                      </w:rPr>
                      <w:fldChar w:fldCharType="end"/>
                    </w:r>
                    <w:r w:rsidRPr="00DB47DC">
                      <w:rPr>
                        <w:rFonts w:ascii="Helvetica" w:hAnsi="Helvetica"/>
                        <w:color w:val="FFFFFF"/>
                        <w:sz w:val="28"/>
                      </w:rPr>
                      <w:t xml:space="preserve">   </w:t>
                    </w:r>
                    <w:r w:rsidR="003C5679" w:rsidRPr="003C5679">
                      <w:rPr>
                        <w:rFonts w:ascii="Helvetica" w:hAnsi="Helvetica"/>
                        <w:color w:val="FFFFFF"/>
                        <w:sz w:val="24"/>
                      </w:rPr>
                      <w:t>Images are my own, or CC and  used with permission</w:t>
                    </w:r>
                  </w:p>
                </w:txbxContent>
              </v:textbox>
            </v:shape>
          </w:pict>
        </mc:Fallback>
      </mc:AlternateContent>
    </w:r>
    <w:r w:rsidR="00CC55D0">
      <w:rPr>
        <w:noProof/>
        <w:szCs w:val="20"/>
      </w:rPr>
      <mc:AlternateContent>
        <mc:Choice Requires="wps">
          <w:drawing>
            <wp:anchor distT="0" distB="0" distL="114300" distR="114300" simplePos="0" relativeHeight="251659264" behindDoc="0" locked="0" layoutInCell="1" allowOverlap="1" wp14:anchorId="70F69688" wp14:editId="26B07441">
              <wp:simplePos x="0" y="0"/>
              <wp:positionH relativeFrom="column">
                <wp:posOffset>3663315</wp:posOffset>
              </wp:positionH>
              <wp:positionV relativeFrom="paragraph">
                <wp:posOffset>111125</wp:posOffset>
              </wp:positionV>
              <wp:extent cx="2514600" cy="4572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4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DB10A" w14:textId="77777777" w:rsidR="00327566" w:rsidRPr="00DB47DC" w:rsidRDefault="00817687" w:rsidP="00327566">
                          <w:pPr>
                            <w:jc w:val="right"/>
                            <w:rPr>
                              <w:sz w:val="18"/>
                            </w:rPr>
                          </w:pPr>
                          <w:r w:rsidRPr="00DB47DC">
                            <w:rPr>
                              <w:rFonts w:ascii="Helvetica" w:hAnsi="Helvetica"/>
                              <w:color w:val="FFFFFF"/>
                              <w:sz w:val="18"/>
                            </w:rPr>
                            <w:t xml:space="preserve">All rights reserved. </w:t>
                          </w:r>
                          <w:r w:rsidRPr="00DB47DC">
                            <w:rPr>
                              <w:rFonts w:ascii="Helvetica" w:hAnsi="Helvetica"/>
                              <w:color w:val="FFFFFF"/>
                              <w:sz w:val="18"/>
                            </w:rPr>
                            <w:sym w:font="Symbol" w:char="F0E3"/>
                          </w:r>
                          <w:r w:rsidRPr="00DB47DC">
                            <w:rPr>
                              <w:rFonts w:ascii="Helvetica" w:hAnsi="Helvetica"/>
                              <w:color w:val="FFFFFF"/>
                              <w:sz w:val="18"/>
                            </w:rPr>
                            <w:t xml:space="preserve"> Lucy Aphramor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69688" id="Text Box 7" o:spid="_x0000_s1027" type="#_x0000_t202" style="position:absolute;margin-left:288.45pt;margin-top:8.75pt;width:198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qg/H4wEAALYDAAAOAAAAZHJzL2Uyb0RvYy54bWysU8GO0zAQvSPxD5bvNE3V3ULUdAWsFiEt&#13;&#10;LNIuH+A4dmMRe8zYbVK+nrHTlsLeVlwse2b8/N6b8fpmtD3bKwwGXM3L2Zwz5SS0xm1r/v3p7s1b&#13;&#10;zkIUrhU9OFXzgwr8ZvP61XrwlVpAB32rkBGIC9Xga97F6KuiCLJTVoQZeOUoqQGtiHTEbdGiGAjd&#13;&#10;9sViPr8uBsDWI0gVAkVvpyTfZHytlYwPWgcVWV9z4hbzinlt0lps1qLaovCdkUca4gUsrDCOHj1D&#13;&#10;3Yoo2A7NMyhrJEIAHWcSbAFaG6myBlJTzv9R89gJr7IWMif4s03h/8HKr/tvyExb8xVnTlhq0ZMa&#13;&#10;I/sAI1sldwYfKip69FQWRwpTl7PS4O9B/ghUUlzUTBdCqm6GL9ASnthFyDdGjTZ5RKoZwVA7DucW&#13;&#10;pDclBRdX5fJ6TilJueXVinqcWBSiOt32GOInBZalTc2RWpzRxf4+xKn0VJIec3Bn+p7iourdXwHC&#13;&#10;TJHMPhGeqMexGbMf5Ul9A+2B5CBMw0PDTpsO8BdnAw1OzcPPnUDFWf/ZUWfelctlmrR8yAo4w8tM&#13;&#10;c5kRThJUzSNn0/ZjnKZz59FsO3ppctvBe7JRm6ww+T2xOtKn4cgeHQc5Td/lOVf9+W6b3wAAAP//&#13;&#10;AwBQSwMEFAAGAAgAAAAhAErdgcLhAAAADgEAAA8AAABkcnMvZG93bnJldi54bWxMT01PhDAQvZv4&#13;&#10;H5ox8eYWN2FZWMrGaDYa40XcH9ClFQh02tAW0F/veNLLJDPvzfsoj6sZ2awn31sUcL9JgGlsrOqx&#13;&#10;FXD+ON3tgfkgUcnRohbwpT0cq+urUhbKLviu5zq0jETQF1JAF4IrOPdNp430G+s0EvZpJyMDrVPL&#13;&#10;1SQXEjcj3ybJjhvZIzl00unHTjdDHY2AU3x+MfM3j+61bhbs3BDPb4MQtzfr04HGwwFY0Gv4+4Df&#13;&#10;DpQfKgp2sRGVZ6OANNvlRCUgS4ERIc+2dLgI2Ocp8Krk/2tUPwAAAP//AwBQSwECLQAUAAYACAAA&#13;&#10;ACEAtoM4kv4AAADhAQAAEwAAAAAAAAAAAAAAAAAAAAAAW0NvbnRlbnRfVHlwZXNdLnhtbFBLAQIt&#13;&#10;ABQABgAIAAAAIQA4/SH/1gAAAJQBAAALAAAAAAAAAAAAAAAAAC8BAABfcmVscy8ucmVsc1BLAQIt&#13;&#10;ABQABgAIAAAAIQC1qg/H4wEAALYDAAAOAAAAAAAAAAAAAAAAAC4CAABkcnMvZTJvRG9jLnhtbFBL&#13;&#10;AQItABQABgAIAAAAIQBK3YHC4QAAAA4BAAAPAAAAAAAAAAAAAAAAAD0EAABkcnMvZG93bnJldi54&#13;&#10;bWxQSwUGAAAAAAQABADzAAAASwUAAAAA&#13;&#10;" filled="f" stroked="f">
              <v:path arrowok="t"/>
              <v:textbox>
                <w:txbxContent>
                  <w:p w14:paraId="53CDB10A" w14:textId="77777777" w:rsidR="00327566" w:rsidRPr="00DB47DC" w:rsidRDefault="00817687" w:rsidP="00327566">
                    <w:pPr>
                      <w:jc w:val="right"/>
                      <w:rPr>
                        <w:sz w:val="18"/>
                      </w:rPr>
                    </w:pPr>
                    <w:r w:rsidRPr="00DB47DC">
                      <w:rPr>
                        <w:rFonts w:ascii="Helvetica" w:hAnsi="Helvetica"/>
                        <w:color w:val="FFFFFF"/>
                        <w:sz w:val="18"/>
                      </w:rPr>
                      <w:t xml:space="preserve">All rights reserved. </w:t>
                    </w:r>
                    <w:r w:rsidRPr="00DB47DC">
                      <w:rPr>
                        <w:rFonts w:ascii="Helvetica" w:hAnsi="Helvetica"/>
                        <w:color w:val="FFFFFF"/>
                        <w:sz w:val="18"/>
                      </w:rPr>
                      <w:sym w:font="Symbol" w:char="F0E3"/>
                    </w:r>
                    <w:r w:rsidRPr="00DB47DC">
                      <w:rPr>
                        <w:rFonts w:ascii="Helvetica" w:hAnsi="Helvetica"/>
                        <w:color w:val="FFFFFF"/>
                        <w:sz w:val="18"/>
                      </w:rPr>
                      <w:t xml:space="preserve"> Lucy Aphramor 2016</w:t>
                    </w:r>
                  </w:p>
                </w:txbxContent>
              </v:textbox>
            </v:shape>
          </w:pict>
        </mc:Fallback>
      </mc:AlternateContent>
    </w:r>
    <w:r w:rsidR="00CC55D0">
      <w:rPr>
        <w:noProof/>
        <w:szCs w:val="20"/>
      </w:rPr>
      <mc:AlternateContent>
        <mc:Choice Requires="wps">
          <w:drawing>
            <wp:anchor distT="0" distB="0" distL="114300" distR="114300" simplePos="0" relativeHeight="251657216" behindDoc="0" locked="0" layoutInCell="1" allowOverlap="1" wp14:anchorId="11CFD826" wp14:editId="6DA3E85E">
              <wp:simplePos x="0" y="0"/>
              <wp:positionH relativeFrom="column">
                <wp:posOffset>-794385</wp:posOffset>
              </wp:positionH>
              <wp:positionV relativeFrom="paragraph">
                <wp:posOffset>-3175</wp:posOffset>
              </wp:positionV>
              <wp:extent cx="7658100" cy="114300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58100" cy="1143000"/>
                      </a:xfrm>
                      <a:prstGeom prst="rect">
                        <a:avLst/>
                      </a:prstGeom>
                      <a:solidFill>
                        <a:srgbClr val="7CC7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42AF5" id="Rectangle 5" o:spid="_x0000_s1026" style="position:absolute;margin-left:-62.55pt;margin-top:-.25pt;width:603pt;height:9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fRCf7gEAAMUDAAAOAAAAZHJzL2Uyb0RvYy54bWysU8GO0zAQvSPxD5bvNElpt0vUdIW6WoS0&#13;&#10;wIpdPsBxnMTC8Zix27R8PWOnWwp7Q1wsj2f8Zt7z8/rmMBi2V+g12IoXs5wzZSU02nYV//Z09+aa&#13;&#10;Mx+EbYQBqyp+VJ7fbF6/Wo+uVHPowTQKGYFYX46u4n0IrswyL3s1CD8DpywlW8BBBAqxyxoUI6EP&#13;&#10;Jpvn+VU2AjYOQSrv6fR2SvJNwm9bJcOXtvUqMFNxmi2kFdNaxzXbrEXZoXC9lqcxxD9MMQhtqekZ&#13;&#10;6lYEwXaoX0ANWiJ4aMNMwpBB22qpEgdiU+R/sXnshVOJC4nj3Vkm//9g5ef9AzLdVHzJmRUDPdFX&#13;&#10;Ek3Yzii2jPKMzpdU9egeMBL07h7kd0+J7I9MDDzVsHr8BA3BiF2AJMmhxSHeJLLskJQ/npVXh8Ak&#13;&#10;Ha6ultdFTg8kKVcUi7c5BbGHKJ+vO/Thg4KBxU3FkaZM8GJ/78NU+lyS5gSjmzttTAqwq7cG2V6Q&#13;&#10;DVbb7WpRnND9ZZmxsdhCvDYhxpPEM1KbtKihORJNhMlL5H3a9IA/ORvJRxX3P3YCFWfmo6WHelcs&#13;&#10;FtF4KVgsV3MK8DJTX2aElQRV8cDZtN2Gyaw7h7rrqVORSFt4T/K2OhGP0k9TnYYlryTpTr6OZryM&#13;&#10;U9Xv37f5BQAA//8DAFBLAwQUAAYACAAAACEA023g4eQAAAAQAQAADwAAAGRycy9kb3ducmV2Lnht&#13;&#10;bExPTU/DMAy9I/EfIiNx25JOKqxd0wmBEBI7rUxI3LLGpKVNUpps6/79vBNcrGf5+X0U68n27Ihj&#13;&#10;aL2TkMwFMHS1160zEnYfr7MlsBCV06r3DiWcMcC6vL0pVK79yW3xWEXDSMSFXEloYhxyzkPdoFVh&#13;&#10;7gd0dPv2o1WR1tFwPaoTidueL4R44Fa1jhwaNeBzg3VXHayEryT72Zjp/WyqMevE72cntm87Ke/v&#13;&#10;ppcVjacVsIhT/PuAawfKDyUF2/uD04H1EmbJIk2ISygFdiWIpciA7Qk9ZinwsuD/i5QXAAAA//8D&#13;&#10;AFBLAQItABQABgAIAAAAIQC2gziS/gAAAOEBAAATAAAAAAAAAAAAAAAAAAAAAABbQ29udGVudF9U&#13;&#10;eXBlc10ueG1sUEsBAi0AFAAGAAgAAAAhADj9If/WAAAAlAEAAAsAAAAAAAAAAAAAAAAALwEAAF9y&#13;&#10;ZWxzLy5yZWxzUEsBAi0AFAAGAAgAAAAhAB59EJ/uAQAAxQMAAA4AAAAAAAAAAAAAAAAALgIAAGRy&#13;&#10;cy9lMm9Eb2MueG1sUEsBAi0AFAAGAAgAAAAhANNt4OHkAAAAEAEAAA8AAAAAAAAAAAAAAAAASAQA&#13;&#10;AGRycy9kb3ducmV2LnhtbFBLBQYAAAAABAAEAPMAAABZBQAAAAA=&#13;&#10;" fillcolor="#7cc741" stroked="f">
              <v:path arrowok="t"/>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176CD6" w14:textId="77777777" w:rsidR="00327566" w:rsidRDefault="00CC55D0">
    <w:pPr>
      <w:pStyle w:val="Footer"/>
    </w:pPr>
    <w:r>
      <w:rPr>
        <w:noProof/>
        <w:szCs w:val="20"/>
      </w:rPr>
      <mc:AlternateContent>
        <mc:Choice Requires="wps">
          <w:drawing>
            <wp:anchor distT="0" distB="0" distL="114300" distR="114300" simplePos="0" relativeHeight="251655168" behindDoc="0" locked="0" layoutInCell="1" allowOverlap="1" wp14:anchorId="29BCEBC2" wp14:editId="4FAD44DF">
              <wp:simplePos x="0" y="0"/>
              <wp:positionH relativeFrom="column">
                <wp:posOffset>-108585</wp:posOffset>
              </wp:positionH>
              <wp:positionV relativeFrom="paragraph">
                <wp:posOffset>111125</wp:posOffset>
              </wp:positionV>
              <wp:extent cx="1600200" cy="4572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88258" w14:textId="77777777" w:rsidR="00327566" w:rsidRPr="00DB47DC" w:rsidRDefault="00817687" w:rsidP="00327566">
                          <w:r w:rsidRPr="00DB47DC">
                            <w:rPr>
                              <w:rFonts w:ascii="Helvetica" w:hAnsi="Helvetica"/>
                              <w:color w:val="FFFFFF"/>
                              <w:sz w:val="28"/>
                            </w:rPr>
                            <w:fldChar w:fldCharType="begin"/>
                          </w:r>
                          <w:r w:rsidRPr="00DB47DC">
                            <w:rPr>
                              <w:rFonts w:ascii="Helvetica" w:hAnsi="Helvetica"/>
                              <w:color w:val="FFFFFF"/>
                              <w:sz w:val="28"/>
                            </w:rPr>
                            <w:instrText xml:space="preserve"> PAGE </w:instrText>
                          </w:r>
                          <w:r w:rsidRPr="00DB47DC">
                            <w:rPr>
                              <w:rFonts w:ascii="Helvetica" w:hAnsi="Helvetica"/>
                              <w:color w:val="FFFFFF"/>
                              <w:sz w:val="28"/>
                            </w:rPr>
                            <w:fldChar w:fldCharType="separate"/>
                          </w:r>
                          <w:r w:rsidR="00C21EE7">
                            <w:rPr>
                              <w:rFonts w:ascii="Helvetica" w:hAnsi="Helvetica"/>
                              <w:noProof/>
                              <w:color w:val="FFFFFF"/>
                              <w:sz w:val="28"/>
                            </w:rPr>
                            <w:t>1</w:t>
                          </w:r>
                          <w:r w:rsidRPr="00DB47DC">
                            <w:rPr>
                              <w:rFonts w:ascii="Helvetica" w:hAnsi="Helvetica"/>
                              <w:color w:val="FFFFFF"/>
                              <w:sz w:val="28"/>
                            </w:rPr>
                            <w:fldChar w:fldCharType="end"/>
                          </w:r>
                          <w:r w:rsidRPr="00DB47DC">
                            <w:rPr>
                              <w:rFonts w:ascii="Helvetica" w:hAnsi="Helvetica"/>
                              <w:color w:val="FFFFFF"/>
                              <w:sz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BCEBC2" id="_x0000_t202" coordsize="21600,21600" o:spt="202" path="m,l,21600r21600,l21600,xe">
              <v:stroke joinstyle="miter"/>
              <v:path gradientshapeok="t" o:connecttype="rect"/>
            </v:shapetype>
            <v:shape id="Text Box 3" o:spid="_x0000_s1028" type="#_x0000_t202" style="position:absolute;margin-left:-8.55pt;margin-top:8.75pt;width:126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Fxk4QEAALYDAAAOAAAAZHJzL2Uyb0RvYy54bWysU1Fv0zAQfkfaf7D8vibtyoCo6QRMQ0hj&#13;&#10;IG38AMexG4vYZ85uk/LrOTttKfA27cU6352/u++78+pmtD3bKQwGXM3ns5Iz5SS0xm1q/v3p7vIt&#13;&#10;ZyEK14oenKr5XgV+s754tRp8pRbQQd8qZATiQjX4mncx+qooguyUFWEGXjkKakArIl1xU7QoBkK3&#13;&#10;fbEoy+tiAGw9glQhkPd2CvJ1xtdayfhV66Ai62tOvcV8Yj6bdBbrlag2KHxn5KEN8YwurDCOip6g&#13;&#10;bkUUbIvmPyhrJEIAHWcSbAFaG6kyB2IzL/9h89gJrzIXEif4k0zh5WDlw+4bMtPW/IozJyyN6EmN&#13;&#10;kX2AkV0ldQYfKkp69JQWR3LTlDPT4O9B/giUUpzlTA9Cym6GL9ASnthGyC9GjTZpRKwZwdA49qcR&#13;&#10;pJoyYV+XJc2VM0mx5es3yU4lRHV87THETwosS0bNkUac0cXuPsQp9ZiSijm4M31PflH17i8HYSZP&#13;&#10;7j41PLUex2bMeiyO7Bto90QHYVoeWnYyOsBfnA20ODUPP7cCFWf9Z0eTeTdfLtOm5UtmwBmeR5rz&#13;&#10;iHCSoGoeOZvMj3Hazq1Hs+mo0qS2g/ckozaZYdJ76urQPi1H1uiwyGn7zu856893W/8GAAD//wMA&#13;&#10;UEsDBBQABgAIAAAAIQBFxunC4gAAAA4BAAAPAAAAZHJzL2Rvd25yZXYueG1sTE/LTsMwELwj8Q/W&#13;&#10;InFrnRRK2zROhUAVqOJC6Ae4iYmjxGsrtpPA17Oc4DLSambnkR9m07NRDb61KCBdJsAUVrZusRFw&#13;&#10;/jgutsB8kFjL3qIS8KU8HIrrq1xmtZ3wXY1laBiZoM+kAB2Cyzj3lVZG+qV1Con7tIORgc6h4fUg&#13;&#10;JzI3PV8lyQM3skVK0NKpJ62qroxGwDG+vJrxm0d3KqsJtevi+a0T4vZmft4TPO6BBTWHvw/43UD9&#13;&#10;oaBiFxux9qwXsEg3KUmJ2KyBkWB1d78DdhGw3a2BFzn/P6P4AQAA//8DAFBLAQItABQABgAIAAAA&#13;&#10;IQC2gziS/gAAAOEBAAATAAAAAAAAAAAAAAAAAAAAAABbQ29udGVudF9UeXBlc10ueG1sUEsBAi0A&#13;&#10;FAAGAAgAAAAhADj9If/WAAAAlAEAAAsAAAAAAAAAAAAAAAAALwEAAF9yZWxzLy5yZWxzUEsBAi0A&#13;&#10;FAAGAAgAAAAhAJSoXGThAQAAtgMAAA4AAAAAAAAAAAAAAAAALgIAAGRycy9lMm9Eb2MueG1sUEsB&#13;&#10;Ai0AFAAGAAgAAAAhAEXG6cLiAAAADgEAAA8AAAAAAAAAAAAAAAAAOwQAAGRycy9kb3ducmV2Lnht&#13;&#10;bFBLBQYAAAAABAAEAPMAAABKBQAAAAA=&#13;&#10;" filled="f" stroked="f">
              <v:path arrowok="t"/>
              <v:textbox>
                <w:txbxContent>
                  <w:p w14:paraId="30D88258" w14:textId="77777777" w:rsidR="00327566" w:rsidRPr="00DB47DC" w:rsidRDefault="00817687" w:rsidP="00327566">
                    <w:r w:rsidRPr="00DB47DC">
                      <w:rPr>
                        <w:rFonts w:ascii="Helvetica" w:hAnsi="Helvetica"/>
                        <w:color w:val="FFFFFF"/>
                        <w:sz w:val="28"/>
                      </w:rPr>
                      <w:fldChar w:fldCharType="begin"/>
                    </w:r>
                    <w:r w:rsidRPr="00DB47DC">
                      <w:rPr>
                        <w:rFonts w:ascii="Helvetica" w:hAnsi="Helvetica"/>
                        <w:color w:val="FFFFFF"/>
                        <w:sz w:val="28"/>
                      </w:rPr>
                      <w:instrText xml:space="preserve"> PAGE </w:instrText>
                    </w:r>
                    <w:r w:rsidRPr="00DB47DC">
                      <w:rPr>
                        <w:rFonts w:ascii="Helvetica" w:hAnsi="Helvetica"/>
                        <w:color w:val="FFFFFF"/>
                        <w:sz w:val="28"/>
                      </w:rPr>
                      <w:fldChar w:fldCharType="separate"/>
                    </w:r>
                    <w:r w:rsidR="00C21EE7">
                      <w:rPr>
                        <w:rFonts w:ascii="Helvetica" w:hAnsi="Helvetica"/>
                        <w:noProof/>
                        <w:color w:val="FFFFFF"/>
                        <w:sz w:val="28"/>
                      </w:rPr>
                      <w:t>1</w:t>
                    </w:r>
                    <w:r w:rsidRPr="00DB47DC">
                      <w:rPr>
                        <w:rFonts w:ascii="Helvetica" w:hAnsi="Helvetica"/>
                        <w:color w:val="FFFFFF"/>
                        <w:sz w:val="28"/>
                      </w:rPr>
                      <w:fldChar w:fldCharType="end"/>
                    </w:r>
                    <w:r w:rsidRPr="00DB47DC">
                      <w:rPr>
                        <w:rFonts w:ascii="Helvetica" w:hAnsi="Helvetica"/>
                        <w:color w:val="FFFFFF"/>
                        <w:sz w:val="28"/>
                      </w:rPr>
                      <w:t xml:space="preserve">   </w:t>
                    </w:r>
                  </w:p>
                </w:txbxContent>
              </v:textbox>
            </v:shape>
          </w:pict>
        </mc:Fallback>
      </mc:AlternateContent>
    </w:r>
    <w:r>
      <w:rPr>
        <w:noProof/>
        <w:szCs w:val="20"/>
      </w:rPr>
      <mc:AlternateContent>
        <mc:Choice Requires="wps">
          <w:drawing>
            <wp:anchor distT="0" distB="0" distL="114300" distR="114300" simplePos="0" relativeHeight="251656192" behindDoc="0" locked="0" layoutInCell="1" allowOverlap="1" wp14:anchorId="4537FF38" wp14:editId="1046E9E1">
              <wp:simplePos x="0" y="0"/>
              <wp:positionH relativeFrom="column">
                <wp:posOffset>3663315</wp:posOffset>
              </wp:positionH>
              <wp:positionV relativeFrom="paragraph">
                <wp:posOffset>111125</wp:posOffset>
              </wp:positionV>
              <wp:extent cx="2514600" cy="4572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4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BD7C5" w14:textId="77777777" w:rsidR="00327566" w:rsidRPr="00DB47DC" w:rsidRDefault="00572DA5" w:rsidP="00327566">
                          <w:pPr>
                            <w:jc w:val="right"/>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7FF38" id="Text Box 2" o:spid="_x0000_s1029" type="#_x0000_t202" style="position:absolute;margin-left:288.45pt;margin-top:8.75pt;width:198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bSI4gEAALYDAAAOAAAAZHJzL2Uyb0RvYy54bWysU8GO0zAQvSPxD5bvNGnoLhA1XQGrRUjL&#13;&#10;grTLBziO3VjEHjN2m5SvZ+y0pcANcbHsmfHze2/G65vJDmyvMBhwDV8uSs6Uk9AZt23416e7F685&#13;&#10;C1G4TgzgVMMPKvCbzfNn69HXqoIehk4hIxAX6tE3vI/R10URZK+sCAvwylFSA1oR6YjbokMxErod&#13;&#10;iqosr4sRsPMIUoVA0ds5yTcZX2sl42etg4psaDhxi3nFvLZpLTZrUW9R+N7IIw3xDyysMI4ePUPd&#13;&#10;iijYDs1fUNZIhAA6LiTYArQ2UmUNpGZZ/qHmsRdeZS1kTvBnm8L/g5UP+y/ITNfwijMnLLXoSU2R&#13;&#10;vYOJVcmd0Yeaih49lcWJwtTlrDT4e5DfApUUFzXzhZCq2/ETdIQndhHyjUmjTR6RakYw1I7DuQXp&#13;&#10;TUnB6mq5ui4pJSm3unpFPU4sClGfbnsM8YMCy9Km4Ugtzuhifx/iXHoqSY85uDPDQHFRD+63AGGm&#13;&#10;SGafCM/U49RO2Y+XJ/UtdAeSgzAPDw07bXrAH5yNNDgND993AhVnw0dHnXmzXK3SpOVDVsAZXmba&#13;&#10;y4xwkqAaHjmbt+/jPJ07j2bb00uz2w7eko3aZIXJ75nVkT4NR/boOMhp+i7PuerXd9v8BAAA//8D&#13;&#10;AFBLAwQUAAYACAAAACEASt2BwuEAAAAOAQAADwAAAGRycy9kb3ducmV2LnhtbExPTU+EMBC9m/gf&#13;&#10;mjHx5hY3YVlYysZoNhrjRdwf0KUVCHTa0BbQX+940sskM+/N+yiPqxnZrCffWxRwv0mAaWys6rEV&#13;&#10;cP443e2B+SBRydGiFvClPRyr66tSFsou+K7nOrSMRNAXUkAXgis4902njfQb6zQS9mknIwOtU8vV&#13;&#10;JBcSNyPfJsmOG9kjOXTS6cdON0MdjYBTfH4x8zeP7rVuFuzcEM9vgxC3N+vTgcbDAVjQa/j7gN8O&#13;&#10;lB8qCnaxEZVno4A02+VEJSBLgREhz7Z0uAjY5ynwquT/a1Q/AAAA//8DAFBLAQItABQABgAIAAAA&#13;&#10;IQC2gziS/gAAAOEBAAATAAAAAAAAAAAAAAAAAAAAAABbQ29udGVudF9UeXBlc10ueG1sUEsBAi0A&#13;&#10;FAAGAAgAAAAhADj9If/WAAAAlAEAAAsAAAAAAAAAAAAAAAAALwEAAF9yZWxzLy5yZWxzUEsBAi0A&#13;&#10;FAAGAAgAAAAhAET9tIjiAQAAtgMAAA4AAAAAAAAAAAAAAAAALgIAAGRycy9lMm9Eb2MueG1sUEsB&#13;&#10;Ai0AFAAGAAgAAAAhAErdgcLhAAAADgEAAA8AAAAAAAAAAAAAAAAAPAQAAGRycy9kb3ducmV2Lnht&#13;&#10;bFBLBQYAAAAABAAEAPMAAABKBQAAAAA=&#13;&#10;" filled="f" stroked="f">
              <v:path arrowok="t"/>
              <v:textbox>
                <w:txbxContent>
                  <w:p w14:paraId="7D4BD7C5" w14:textId="77777777" w:rsidR="00327566" w:rsidRPr="00DB47DC" w:rsidRDefault="00572DA5" w:rsidP="00327566">
                    <w:pPr>
                      <w:jc w:val="right"/>
                      <w:rPr>
                        <w:sz w:val="18"/>
                      </w:rPr>
                    </w:pPr>
                  </w:p>
                </w:txbxContent>
              </v:textbox>
            </v:shape>
          </w:pict>
        </mc:Fallback>
      </mc:AlternateContent>
    </w:r>
    <w:r>
      <w:rPr>
        <w:noProof/>
        <w:szCs w:val="20"/>
      </w:rPr>
      <mc:AlternateContent>
        <mc:Choice Requires="wps">
          <w:drawing>
            <wp:anchor distT="0" distB="0" distL="114300" distR="114300" simplePos="0" relativeHeight="251654144" behindDoc="0" locked="0" layoutInCell="1" allowOverlap="1" wp14:anchorId="0B870ABF" wp14:editId="56B40918">
              <wp:simplePos x="0" y="0"/>
              <wp:positionH relativeFrom="column">
                <wp:posOffset>-794385</wp:posOffset>
              </wp:positionH>
              <wp:positionV relativeFrom="paragraph">
                <wp:posOffset>-3175</wp:posOffset>
              </wp:positionV>
              <wp:extent cx="7658100" cy="11430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58100" cy="1143000"/>
                      </a:xfrm>
                      <a:prstGeom prst="rect">
                        <a:avLst/>
                      </a:prstGeom>
                      <a:solidFill>
                        <a:srgbClr val="7CC7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F7EF9" id="Rectangle 1" o:spid="_x0000_s1026" style="position:absolute;margin-left:-62.55pt;margin-top:-.25pt;width:603pt;height:9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iSre7gEAAMUDAAAOAAAAZHJzL2Uyb0RvYy54bWysU8GO0zAQvSPxD5bvNEnJbpeo6Qp1tQhp&#13;&#10;gRULH+A4TmLheMzYbVq+nrHTLQVuiIvl8Yyf5715Xt8eRsP2Cr0GW/NikXOmrIRW277mX7/cv7rh&#13;&#10;zAdhW2HAqpoflee3m5cv1pOr1BIGMK1CRiDWV5Or+RCCq7LMy0GNwi/AKUvJDnAUgULssxbFROij&#13;&#10;yZZ5fp1NgK1DkMp7Or2bk3yT8LtOyfCp67wKzNScegtpxbQ2cc02a1H1KNyg5akN8Q9djEJbevQM&#13;&#10;dSeCYDvUf0GNWiJ46MJCwphB12mpEgdiU+R/sHkahFOJC4nj3Vkm//9g5cf9IzLd0uw4s2KkEX0m&#13;&#10;0YTtjWJFlGdyvqKqJ/eIkaB3DyC/eUpkv2Vi4KmGNdMHaAlG7AIkSQ4djvEmkWWHpPzxrLw6BCbp&#13;&#10;cHV9dVPkNCBJuaIoX+cUxDdE9XzdoQ/vFIwsbmqO1GWCF/sHH+bS55LUJxjd3mtjUoB9szXI9oJs&#13;&#10;sNpuV2WiRuj+sszYWGwhXpsR40niGanNWjTQHokmwuwl8j5tBsAfnE3ko5r77zuBijPz3tKg3hRl&#13;&#10;GY2XgvJqtaQALzPNZUZYSVA1D5zN222YzbpzqPuBXioSaQtvSd5OJ+JR+rmrU7PklSTdydfRjJdx&#13;&#10;qvr1+zY/AQAA//8DAFBLAwQUAAYACAAAACEA023g4eQAAAAQAQAADwAAAGRycy9kb3ducmV2Lnht&#13;&#10;bExPTU/DMAy9I/EfIiNx25JOKqxd0wmBEBI7rUxI3LLGpKVNUpps6/79vBNcrGf5+X0U68n27Ihj&#13;&#10;aL2TkMwFMHS1160zEnYfr7MlsBCV06r3DiWcMcC6vL0pVK79yW3xWEXDSMSFXEloYhxyzkPdoFVh&#13;&#10;7gd0dPv2o1WR1tFwPaoTidueL4R44Fa1jhwaNeBzg3VXHayEryT72Zjp/WyqMevE72cntm87Ke/v&#13;&#10;ppcVjacVsIhT/PuAawfKDyUF2/uD04H1EmbJIk2ISygFdiWIpciA7Qk9ZinwsuD/i5QXAAAA//8D&#13;&#10;AFBLAQItABQABgAIAAAAIQC2gziS/gAAAOEBAAATAAAAAAAAAAAAAAAAAAAAAABbQ29udGVudF9U&#13;&#10;eXBlc10ueG1sUEsBAi0AFAAGAAgAAAAhADj9If/WAAAAlAEAAAsAAAAAAAAAAAAAAAAALwEAAF9y&#13;&#10;ZWxzLy5yZWxzUEsBAi0AFAAGAAgAAAAhANOJKt7uAQAAxQMAAA4AAAAAAAAAAAAAAAAALgIAAGRy&#13;&#10;cy9lMm9Eb2MueG1sUEsBAi0AFAAGAAgAAAAhANNt4OHkAAAAEAEAAA8AAAAAAAAAAAAAAAAASAQA&#13;&#10;AGRycy9kb3ducmV2LnhtbFBLBQYAAAAABAAEAPMAAABZBQAAAAA=&#13;&#10;" fillcolor="#7cc741" stroked="f">
              <v:path arrowok="t"/>
            </v:rect>
          </w:pict>
        </mc:Fallback>
      </mc:AlternateContent>
    </w:r>
    <w:r w:rsidR="00817687">
      <w:softHyphen/>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82EEAD" w14:textId="77777777" w:rsidR="00572DA5" w:rsidRDefault="00572DA5">
      <w:pPr>
        <w:spacing w:line="240" w:lineRule="auto"/>
      </w:pPr>
      <w:r>
        <w:separator/>
      </w:r>
    </w:p>
  </w:footnote>
  <w:footnote w:type="continuationSeparator" w:id="0">
    <w:p w14:paraId="2B49306B" w14:textId="77777777" w:rsidR="00572DA5" w:rsidRDefault="00572DA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0EA43" w14:textId="77777777" w:rsidR="003C5679" w:rsidRDefault="003C56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BFEBE" w14:textId="77777777" w:rsidR="00327566" w:rsidRDefault="00CC55D0">
    <w:pPr>
      <w:pStyle w:val="Header"/>
    </w:pPr>
    <w:r>
      <w:rPr>
        <w:noProof/>
        <w:szCs w:val="20"/>
      </w:rPr>
      <w:drawing>
        <wp:anchor distT="0" distB="0" distL="114300" distR="114300" simplePos="0" relativeHeight="251661312" behindDoc="1" locked="0" layoutInCell="1" allowOverlap="1" wp14:anchorId="000CA31D" wp14:editId="7FDA337F">
          <wp:simplePos x="0" y="0"/>
          <wp:positionH relativeFrom="column">
            <wp:posOffset>-794385</wp:posOffset>
          </wp:positionH>
          <wp:positionV relativeFrom="paragraph">
            <wp:posOffset>-134620</wp:posOffset>
          </wp:positionV>
          <wp:extent cx="7658100" cy="1308100"/>
          <wp:effectExtent l="0" t="0" r="0" b="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3081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E4378" w14:textId="77777777" w:rsidR="00327566" w:rsidRDefault="00CC55D0" w:rsidP="00327566">
    <w:pPr>
      <w:pStyle w:val="Header"/>
      <w:ind w:left="-1800"/>
    </w:pPr>
    <w:r>
      <w:rPr>
        <w:noProof/>
        <w:szCs w:val="20"/>
      </w:rPr>
      <w:drawing>
        <wp:anchor distT="0" distB="0" distL="114300" distR="114300" simplePos="0" relativeHeight="251660288" behindDoc="1" locked="0" layoutInCell="1" allowOverlap="1" wp14:anchorId="441651B0" wp14:editId="2748AA60">
          <wp:simplePos x="0" y="0"/>
          <wp:positionH relativeFrom="column">
            <wp:posOffset>-794385</wp:posOffset>
          </wp:positionH>
          <wp:positionV relativeFrom="paragraph">
            <wp:posOffset>-134620</wp:posOffset>
          </wp:positionV>
          <wp:extent cx="7645400" cy="1816100"/>
          <wp:effectExtent l="0" t="0" r="0"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5400" cy="1816100"/>
                  </a:xfrm>
                  <a:prstGeom prst="rect">
                    <a:avLst/>
                  </a:prstGeom>
                  <a:noFill/>
                </pic:spPr>
              </pic:pic>
            </a:graphicData>
          </a:graphic>
          <wp14:sizeRelH relativeFrom="page">
            <wp14:pctWidth>0</wp14:pctWidth>
          </wp14:sizeRelH>
          <wp14:sizeRelV relativeFrom="page">
            <wp14:pctHeight>0</wp14:pctHeight>
          </wp14:sizeRelV>
        </wp:anchor>
      </w:drawing>
    </w:r>
    <w:r w:rsidR="00817687">
      <w:softHyphen/>
    </w:r>
    <w:r w:rsidR="00817687">
      <w:softHyphen/>
    </w:r>
    <w:r w:rsidR="00817687">
      <w:softHyphen/>
    </w:r>
    <w:r w:rsidR="00817687">
      <w:softHyphen/>
    </w:r>
    <w:r w:rsidR="00817687">
      <w:softHyphen/>
    </w:r>
    <w:r w:rsidR="00817687">
      <w:softHyphen/>
    </w:r>
    <w:r w:rsidR="00817687">
      <w:softHyphen/>
    </w:r>
    <w:r w:rsidR="00817687">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1D0E7D"/>
    <w:multiLevelType w:val="multilevel"/>
    <w:tmpl w:val="1F369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A202D5D"/>
    <w:multiLevelType w:val="hybridMultilevel"/>
    <w:tmpl w:val="F56E34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102"/>
    <w:rsid w:val="000154CD"/>
    <w:rsid w:val="00024281"/>
    <w:rsid w:val="000326F4"/>
    <w:rsid w:val="00164072"/>
    <w:rsid w:val="00244BA9"/>
    <w:rsid w:val="00286087"/>
    <w:rsid w:val="002B10DD"/>
    <w:rsid w:val="003575D6"/>
    <w:rsid w:val="003C5679"/>
    <w:rsid w:val="00572DA5"/>
    <w:rsid w:val="006A1A0B"/>
    <w:rsid w:val="00762E50"/>
    <w:rsid w:val="007B2102"/>
    <w:rsid w:val="00817687"/>
    <w:rsid w:val="008B1E7D"/>
    <w:rsid w:val="009232D5"/>
    <w:rsid w:val="00A15934"/>
    <w:rsid w:val="00B271C5"/>
    <w:rsid w:val="00C21EE7"/>
    <w:rsid w:val="00CA4D7C"/>
    <w:rsid w:val="00CC55D0"/>
    <w:rsid w:val="00CD1747"/>
    <w:rsid w:val="00DB25C0"/>
    <w:rsid w:val="00ED7F71"/>
    <w:rsid w:val="00F64775"/>
    <w:rsid w:val="00F84748"/>
    <w:rsid w:val="00FF1D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59941C40"/>
  <w14:defaultImageDpi w14:val="32767"/>
  <w15:chartTrackingRefBased/>
  <w15:docId w15:val="{1D243688-34D6-4840-A6B0-718245056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Body text"/>
    <w:qFormat/>
    <w:rsid w:val="00DB47DC"/>
    <w:pPr>
      <w:spacing w:line="300" w:lineRule="atLeast"/>
    </w:pPr>
    <w:rPr>
      <w:rFonts w:ascii="Arial" w:hAnsi="Arial"/>
      <w:color w:val="404040"/>
      <w:sz w:val="22"/>
      <w:szCs w:val="24"/>
      <w:lang w:val="en-US" w:eastAsia="en-US"/>
    </w:rPr>
  </w:style>
  <w:style w:type="paragraph" w:styleId="Heading1">
    <w:name w:val="heading 1"/>
    <w:basedOn w:val="Normal"/>
    <w:next w:val="Normal"/>
    <w:qFormat/>
    <w:rsid w:val="00DB47DC"/>
    <w:pPr>
      <w:spacing w:line="440" w:lineRule="atLeast"/>
      <w:outlineLvl w:val="0"/>
    </w:pPr>
    <w:rPr>
      <w:rFonts w:ascii="Helvetica" w:hAnsi="Helvetica"/>
      <w:b/>
      <w:color w:val="71B334"/>
      <w:sz w:val="36"/>
      <w:lang w:val="en-GB"/>
    </w:rPr>
  </w:style>
  <w:style w:type="paragraph" w:styleId="Heading2">
    <w:name w:val="heading 2"/>
    <w:basedOn w:val="Normal"/>
    <w:next w:val="Normal"/>
    <w:qFormat/>
    <w:rsid w:val="00DB47DC"/>
    <w:pPr>
      <w:spacing w:line="340" w:lineRule="atLeast"/>
      <w:outlineLvl w:val="1"/>
    </w:pPr>
    <w:rPr>
      <w:rFonts w:ascii="Helvetica" w:hAnsi="Helvetica"/>
      <w:color w:val="008389"/>
      <w:sz w:val="28"/>
    </w:rPr>
  </w:style>
  <w:style w:type="paragraph" w:styleId="Heading3">
    <w:name w:val="heading 3"/>
    <w:basedOn w:val="Normal"/>
    <w:next w:val="Normal"/>
    <w:qFormat/>
    <w:rsid w:val="002D5A1E"/>
    <w:pPr>
      <w:outlineLvl w:val="2"/>
    </w:pPr>
    <w:rPr>
      <w:rFonts w:ascii="Helvetica" w:hAnsi="Helvetica"/>
      <w:color w:val="267F87"/>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01D6A"/>
    <w:pPr>
      <w:tabs>
        <w:tab w:val="center" w:pos="4320"/>
        <w:tab w:val="right" w:pos="8640"/>
      </w:tabs>
    </w:pPr>
  </w:style>
  <w:style w:type="paragraph" w:styleId="Footer">
    <w:name w:val="footer"/>
    <w:basedOn w:val="Normal"/>
    <w:semiHidden/>
    <w:rsid w:val="00201D6A"/>
    <w:pPr>
      <w:tabs>
        <w:tab w:val="center" w:pos="4320"/>
        <w:tab w:val="right" w:pos="8640"/>
      </w:tabs>
    </w:pPr>
  </w:style>
  <w:style w:type="character" w:styleId="PageNumber">
    <w:name w:val="page number"/>
    <w:basedOn w:val="DefaultParagraphFont"/>
    <w:rsid w:val="00DB47DC"/>
  </w:style>
  <w:style w:type="paragraph" w:styleId="NormalWeb">
    <w:name w:val="Normal (Web)"/>
    <w:basedOn w:val="Normal"/>
    <w:uiPriority w:val="99"/>
    <w:semiHidden/>
    <w:unhideWhenUsed/>
    <w:rsid w:val="003575D6"/>
    <w:pPr>
      <w:spacing w:before="100" w:beforeAutospacing="1" w:after="100" w:afterAutospacing="1" w:line="240" w:lineRule="auto"/>
    </w:pPr>
    <w:rPr>
      <w:rFonts w:ascii="Times New Roman" w:hAnsi="Times New Roman"/>
      <w:color w:val="auto"/>
      <w:sz w:val="24"/>
      <w:lang w:val="en-GB" w:eastAsia="en-GB"/>
    </w:rPr>
  </w:style>
  <w:style w:type="character" w:styleId="Hyperlink">
    <w:name w:val="Hyperlink"/>
    <w:basedOn w:val="DefaultParagraphFont"/>
    <w:uiPriority w:val="99"/>
    <w:unhideWhenUsed/>
    <w:rsid w:val="00ED7F71"/>
    <w:rPr>
      <w:color w:val="0563C1" w:themeColor="hyperlink"/>
      <w:u w:val="single"/>
    </w:rPr>
  </w:style>
  <w:style w:type="character" w:styleId="UnresolvedMention">
    <w:name w:val="Unresolved Mention"/>
    <w:basedOn w:val="DefaultParagraphFont"/>
    <w:uiPriority w:val="99"/>
    <w:rsid w:val="00ED7F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5958384">
      <w:bodyDiv w:val="1"/>
      <w:marLeft w:val="0"/>
      <w:marRight w:val="0"/>
      <w:marTop w:val="0"/>
      <w:marBottom w:val="0"/>
      <w:divBdr>
        <w:top w:val="none" w:sz="0" w:space="0" w:color="auto"/>
        <w:left w:val="none" w:sz="0" w:space="0" w:color="auto"/>
        <w:bottom w:val="none" w:sz="0" w:space="0" w:color="auto"/>
        <w:right w:val="none" w:sz="0" w:space="0" w:color="auto"/>
      </w:divBdr>
    </w:div>
    <w:div w:id="737093713">
      <w:bodyDiv w:val="1"/>
      <w:marLeft w:val="0"/>
      <w:marRight w:val="0"/>
      <w:marTop w:val="0"/>
      <w:marBottom w:val="0"/>
      <w:divBdr>
        <w:top w:val="none" w:sz="0" w:space="0" w:color="auto"/>
        <w:left w:val="none" w:sz="0" w:space="0" w:color="auto"/>
        <w:bottom w:val="none" w:sz="0" w:space="0" w:color="auto"/>
        <w:right w:val="none" w:sz="0" w:space="0" w:color="auto"/>
      </w:divBdr>
    </w:div>
    <w:div w:id="11387194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becomeawritertoday.com/write-a-journal/"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ucy/Library/Group%20Containers/UBF8T346G9.Office/User%20Content.localized/Templates.localized/Template%20Well%20Now%20A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Well Now A4.dotx</Template>
  <TotalTime>9</TotalTime>
  <Pages>2</Pages>
  <Words>508</Words>
  <Characters>2897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Heading 1</vt:lpstr>
    </vt:vector>
  </TitlesOfParts>
  <Company/>
  <LinksUpToDate>false</LinksUpToDate>
  <CharactersWithSpaces>3399</CharactersWithSpaces>
  <SharedDoc>false</SharedDoc>
  <HLinks>
    <vt:vector size="12" baseType="variant">
      <vt:variant>
        <vt:i4>2293819</vt:i4>
      </vt:variant>
      <vt:variant>
        <vt:i4>-1</vt:i4>
      </vt:variant>
      <vt:variant>
        <vt:i4>2073</vt:i4>
      </vt:variant>
      <vt:variant>
        <vt:i4>1</vt:i4>
      </vt:variant>
      <vt:variant>
        <vt:lpwstr>wellfouded_header1b</vt:lpwstr>
      </vt:variant>
      <vt:variant>
        <vt:lpwstr/>
      </vt:variant>
      <vt:variant>
        <vt:i4>2293816</vt:i4>
      </vt:variant>
      <vt:variant>
        <vt:i4>-1</vt:i4>
      </vt:variant>
      <vt:variant>
        <vt:i4>2074</vt:i4>
      </vt:variant>
      <vt:variant>
        <vt:i4>1</vt:i4>
      </vt:variant>
      <vt:variant>
        <vt:lpwstr>wellfouded_header2b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1</dc:title>
  <dc:subject/>
  <dc:creator>Lucy Aphramr</dc:creator>
  <cp:keywords/>
  <cp:lastModifiedBy>Lucy Aphramr</cp:lastModifiedBy>
  <cp:revision>3</cp:revision>
  <cp:lastPrinted>2021-02-26T10:14:00Z</cp:lastPrinted>
  <dcterms:created xsi:type="dcterms:W3CDTF">2021-03-12T09:46:00Z</dcterms:created>
  <dcterms:modified xsi:type="dcterms:W3CDTF">2021-03-12T09:53:00Z</dcterms:modified>
</cp:coreProperties>
</file>